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2EB" w:rsidRPr="00080B0E" w:rsidRDefault="003552EB" w:rsidP="00080B0E">
      <w:pPr>
        <w:jc w:val="center"/>
        <w:rPr>
          <w:noProof/>
          <w:sz w:val="32"/>
          <w:szCs w:val="28"/>
        </w:rPr>
      </w:pPr>
      <w:r w:rsidRPr="00080B0E">
        <w:rPr>
          <w:rFonts w:hint="eastAsia"/>
          <w:noProof/>
          <w:sz w:val="32"/>
          <w:szCs w:val="28"/>
        </w:rPr>
        <w:t>補償金線上申辦系統</w:t>
      </w:r>
      <w:r w:rsidRPr="00080B0E">
        <w:rPr>
          <w:noProof/>
          <w:sz w:val="32"/>
          <w:szCs w:val="28"/>
        </w:rPr>
        <w:t>-</w:t>
      </w:r>
      <w:r w:rsidRPr="00080B0E">
        <w:rPr>
          <w:rFonts w:hint="eastAsia"/>
          <w:noProof/>
          <w:sz w:val="32"/>
          <w:szCs w:val="28"/>
        </w:rPr>
        <w:t>操作懶人包</w:t>
      </w:r>
    </w:p>
    <w:p w:rsidR="003552EB" w:rsidRDefault="003552EB">
      <w:pPr>
        <w:rPr>
          <w:noProof/>
        </w:rPr>
      </w:pPr>
      <w:r>
        <w:rPr>
          <w:noProof/>
        </w:rPr>
        <w:t>00.</w:t>
      </w:r>
      <w:r>
        <w:rPr>
          <w:rFonts w:hint="eastAsia"/>
          <w:noProof/>
        </w:rPr>
        <w:t>系統首頁：</w:t>
      </w:r>
      <w:r>
        <w:rPr>
          <w:noProof/>
        </w:rPr>
        <w:t>(</w:t>
      </w:r>
      <w:r>
        <w:rPr>
          <w:rFonts w:hint="eastAsia"/>
          <w:noProof/>
        </w:rPr>
        <w:t>網址</w:t>
      </w:r>
      <w:r>
        <w:rPr>
          <w:noProof/>
        </w:rPr>
        <w:t>109</w:t>
      </w:r>
      <w:r>
        <w:rPr>
          <w:rFonts w:hint="eastAsia"/>
          <w:noProof/>
        </w:rPr>
        <w:t>年</w:t>
      </w:r>
      <w:r>
        <w:rPr>
          <w:noProof/>
        </w:rPr>
        <w:t>3</w:t>
      </w:r>
      <w:r>
        <w:rPr>
          <w:rFonts w:hint="eastAsia"/>
          <w:noProof/>
        </w:rPr>
        <w:t>月</w:t>
      </w:r>
      <w:r>
        <w:rPr>
          <w:noProof/>
        </w:rPr>
        <w:t>23</w:t>
      </w:r>
      <w:r>
        <w:rPr>
          <w:rFonts w:hint="eastAsia"/>
          <w:noProof/>
        </w:rPr>
        <w:t>日將由部長宣示</w:t>
      </w:r>
      <w:r>
        <w:rPr>
          <w:noProof/>
        </w:rPr>
        <w:t>)</w:t>
      </w:r>
    </w:p>
    <w:p w:rsidR="003552EB" w:rsidRDefault="003552EB">
      <w:r>
        <w:rPr>
          <w:noProof/>
        </w:rPr>
        <w:pict>
          <v:rect id="矩形 5" o:spid="_x0000_s1026" style="position:absolute;margin-left:216.5pt;margin-top:53.5pt;width:103.5pt;height:91.5pt;z-index:251650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" filled="f" strokecolor="red" strokeweight="1pt"/>
        </w:pict>
      </w:r>
      <w:r>
        <w:rPr>
          <w:noProof/>
        </w:rPr>
        <w:pict>
          <v:rect id="矩形 4" o:spid="_x0000_s1027" style="position:absolute;margin-left:98.5pt;margin-top:56.5pt;width:101.5pt;height:87.5pt;z-index:251649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" filled="f" strokecolor="red" strokeweight="1pt"/>
        </w:pict>
      </w:r>
      <w:r w:rsidRPr="00B4001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2" o:spid="_x0000_i1025" type="#_x0000_t75" style="width:411pt;height:215.25pt;visibility:visible">
            <v:imagedata r:id="rId6" o:title=""/>
          </v:shape>
        </w:pict>
      </w:r>
    </w:p>
    <w:p w:rsidR="003552EB" w:rsidRDefault="003552EB">
      <w:r>
        <w:t>1.</w:t>
      </w:r>
      <w:r>
        <w:rPr>
          <w:rFonts w:ascii="新細明體" w:hAnsi="新細明體" w:hint="eastAsia"/>
        </w:rPr>
        <w:t>【</w:t>
      </w:r>
      <w:r>
        <w:rPr>
          <w:rFonts w:hint="eastAsia"/>
        </w:rPr>
        <w:t>防疫補償申請</w:t>
      </w:r>
      <w:r>
        <w:rPr>
          <w:rFonts w:ascii="新細明體" w:hAnsi="新細明體" w:hint="eastAsia"/>
        </w:rPr>
        <w:t>】</w:t>
      </w:r>
      <w:r>
        <w:rPr>
          <w:rFonts w:hint="eastAsia"/>
        </w:rPr>
        <w:t>點選後將可以進到申請頁面。</w:t>
      </w:r>
    </w:p>
    <w:p w:rsidR="003552EB" w:rsidRPr="00080B0E" w:rsidRDefault="003552EB">
      <w:r>
        <w:t>2.</w:t>
      </w:r>
      <w:r>
        <w:rPr>
          <w:rFonts w:ascii="新細明體" w:hAnsi="新細明體" w:hint="eastAsia"/>
        </w:rPr>
        <w:t>【</w:t>
      </w:r>
      <w:r>
        <w:rPr>
          <w:rFonts w:hint="eastAsia"/>
        </w:rPr>
        <w:t>查詢頁面</w:t>
      </w:r>
      <w:r>
        <w:rPr>
          <w:rFonts w:ascii="新細明體" w:hAnsi="新細明體" w:hint="eastAsia"/>
        </w:rPr>
        <w:t>】</w:t>
      </w:r>
      <w:r>
        <w:rPr>
          <w:rFonts w:hint="eastAsia"/>
        </w:rPr>
        <w:t>可以查詢申請進度，也可以辦理補件等相關功能。</w:t>
      </w:r>
    </w:p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>
      <w:r>
        <w:t>01.</w:t>
      </w:r>
      <w:r>
        <w:rPr>
          <w:rFonts w:hint="eastAsia"/>
        </w:rPr>
        <w:t>閱讀條例</w:t>
      </w:r>
    </w:p>
    <w:p w:rsidR="003552EB" w:rsidRDefault="003552EB">
      <w:r>
        <w:rPr>
          <w:noProof/>
        </w:rPr>
        <w:pict>
          <v:rect id="矩形 6" o:spid="_x0000_s1028" style="position:absolute;margin-left:125pt;margin-top:255pt;width:158pt;height:17.5pt;z-index:251651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" filled="f" strokecolor="red" strokeweight="1pt"/>
        </w:pict>
      </w:r>
      <w:r w:rsidRPr="00B40018">
        <w:rPr>
          <w:noProof/>
        </w:rPr>
        <w:pict>
          <v:shape id="圖片 3" o:spid="_x0000_i1026" type="#_x0000_t75" style="width:414.75pt;height:360.75pt;visibility:visible">
            <v:imagedata r:id="rId7" o:title=""/>
          </v:shape>
        </w:pict>
      </w:r>
    </w:p>
    <w:p w:rsidR="003552EB" w:rsidRDefault="003552EB">
      <w:r>
        <w:rPr>
          <w:rFonts w:hint="eastAsia"/>
        </w:rPr>
        <w:t>主要進行閱讀條款</w:t>
      </w:r>
    </w:p>
    <w:p w:rsidR="003552EB" w:rsidRDefault="003552EB">
      <w:r>
        <w:rPr>
          <w:rFonts w:hint="eastAsia"/>
        </w:rPr>
        <w:t>記得閱讀條款的下方要打勾。</w:t>
      </w:r>
    </w:p>
    <w:p w:rsidR="003552EB" w:rsidRDefault="003552EB">
      <w:r>
        <w:rPr>
          <w:rFonts w:hint="eastAsia"/>
        </w:rPr>
        <w:t>打勾後才可以進到下一步申請頁面。</w:t>
      </w:r>
    </w:p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>
      <w:r>
        <w:t>02.</w:t>
      </w:r>
      <w:r>
        <w:rPr>
          <w:rFonts w:hint="eastAsia"/>
        </w:rPr>
        <w:t>身分別</w:t>
      </w:r>
      <w:r w:rsidRPr="00B40018">
        <w:rPr>
          <w:noProof/>
        </w:rPr>
        <w:pict>
          <v:shape id="圖片 7" o:spid="_x0000_i1027" type="#_x0000_t75" style="width:414pt;height:336.75pt;visibility:visible">
            <v:imagedata r:id="rId8" o:title=""/>
          </v:shape>
        </w:pict>
      </w:r>
    </w:p>
    <w:p w:rsidR="003552EB" w:rsidRDefault="003552EB">
      <w:r>
        <w:rPr>
          <w:rFonts w:hint="eastAsia"/>
        </w:rPr>
        <w:t>請民眾依據相對應知身分別進行點選，務必請民眾要誠實填寫，系統會做勾稽。</w:t>
      </w:r>
    </w:p>
    <w:p w:rsidR="003552EB" w:rsidRDefault="003552EB">
      <w:r>
        <w:rPr>
          <w:rFonts w:hint="eastAsia"/>
        </w:rPr>
        <w:t>以下為民眾大部分進線詢問的狀況：</w:t>
      </w:r>
    </w:p>
    <w:p w:rsidR="003552EB" w:rsidRDefault="003552EB">
      <w:r>
        <w:t>1.</w:t>
      </w:r>
      <w:r>
        <w:rPr>
          <w:rFonts w:hint="eastAsia"/>
        </w:rPr>
        <w:t>就學學生：</w:t>
      </w:r>
    </w:p>
    <w:p w:rsidR="003552EB" w:rsidRDefault="003552EB">
      <w:r>
        <w:t xml:space="preserve">  (1)</w:t>
      </w:r>
      <w:r>
        <w:rPr>
          <w:rFonts w:hint="eastAsia"/>
        </w:rPr>
        <w:t>若是</w:t>
      </w:r>
      <w:r>
        <w:t>15</w:t>
      </w:r>
      <w:r>
        <w:rPr>
          <w:rFonts w:hint="eastAsia"/>
        </w:rPr>
        <w:t>歲以下學生，點選【</w:t>
      </w:r>
      <w:r>
        <w:t>09</w:t>
      </w:r>
      <w:r>
        <w:rPr>
          <w:rFonts w:hint="eastAsia"/>
        </w:rPr>
        <w:t>年齡</w:t>
      </w:r>
      <w:r>
        <w:t>15</w:t>
      </w:r>
      <w:r>
        <w:rPr>
          <w:rFonts w:hint="eastAsia"/>
        </w:rPr>
        <w:t>歲以下】。</w:t>
      </w:r>
    </w:p>
    <w:p w:rsidR="003552EB" w:rsidRDefault="003552EB">
      <w:r>
        <w:t xml:space="preserve">  (2)</w:t>
      </w:r>
      <w:r>
        <w:rPr>
          <w:rFonts w:hint="eastAsia"/>
        </w:rPr>
        <w:t>若是</w:t>
      </w:r>
      <w:r>
        <w:t>15</w:t>
      </w:r>
      <w:r>
        <w:rPr>
          <w:rFonts w:hint="eastAsia"/>
        </w:rPr>
        <w:t>歲以上學生，則依據其工作狀況選擇，舉例若為白天具有正職之學生，則使用【</w:t>
      </w:r>
      <w:r>
        <w:t>01</w:t>
      </w:r>
      <w:r w:rsidRPr="00FD571B">
        <w:rPr>
          <w:rFonts w:hint="eastAsia"/>
        </w:rPr>
        <w:t>投保勞保者</w:t>
      </w:r>
      <w:r w:rsidRPr="00FD571B">
        <w:t>(</w:t>
      </w:r>
      <w:r w:rsidRPr="00FD571B">
        <w:rPr>
          <w:rFonts w:hint="eastAsia"/>
        </w:rPr>
        <w:t>受雇於公司或企業</w:t>
      </w:r>
      <w:r w:rsidRPr="00FD571B">
        <w:t>)</w:t>
      </w:r>
      <w:r>
        <w:rPr>
          <w:rFonts w:hint="eastAsia"/>
        </w:rPr>
        <w:t>】。若是一般學生打工族並無投保職業保險，則使用</w:t>
      </w:r>
      <w:r w:rsidRPr="00FD571B">
        <w:rPr>
          <w:rFonts w:hint="eastAsia"/>
        </w:rPr>
        <w:t>【</w:t>
      </w:r>
      <w:r w:rsidRPr="00FD571B">
        <w:t>10</w:t>
      </w:r>
      <w:r w:rsidRPr="00FD571B">
        <w:rPr>
          <w:rFonts w:hint="eastAsia"/>
        </w:rPr>
        <w:t>本國非以上身分】</w:t>
      </w:r>
      <w:r>
        <w:rPr>
          <w:rFonts w:hint="eastAsia"/>
        </w:rPr>
        <w:t>。若是一般學生並無打工及工作亦使用</w:t>
      </w:r>
      <w:r w:rsidRPr="00FD571B">
        <w:rPr>
          <w:rFonts w:hint="eastAsia"/>
        </w:rPr>
        <w:t>【</w:t>
      </w:r>
      <w:r w:rsidRPr="00FD571B">
        <w:t>10</w:t>
      </w:r>
      <w:r w:rsidRPr="00FD571B">
        <w:rPr>
          <w:rFonts w:hint="eastAsia"/>
        </w:rPr>
        <w:t>本國非以上身分】</w:t>
      </w:r>
      <w:r>
        <w:rPr>
          <w:rFonts w:hint="eastAsia"/>
        </w:rPr>
        <w:t>。</w:t>
      </w:r>
    </w:p>
    <w:p w:rsidR="003552EB" w:rsidRDefault="003552EB"/>
    <w:p w:rsidR="003552EB" w:rsidRDefault="003552EB">
      <w:r>
        <w:rPr>
          <w:rFonts w:hint="eastAsia"/>
        </w:rPr>
        <w:t>系統會依據不同的身分，會提示應準備之文件。</w:t>
      </w:r>
    </w:p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>
      <w:r>
        <w:t>03.</w:t>
      </w:r>
      <w:r>
        <w:rPr>
          <w:rFonts w:hint="eastAsia"/>
        </w:rPr>
        <w:t>填寫表單</w:t>
      </w:r>
      <w:r w:rsidRPr="00B40018">
        <w:rPr>
          <w:noProof/>
        </w:rPr>
        <w:pict>
          <v:shape id="圖片 8" o:spid="_x0000_i1028" type="#_x0000_t75" style="width:414pt;height:439.5pt;visibility:visible">
            <v:imagedata r:id="rId9" o:title=""/>
          </v:shape>
        </w:pict>
      </w:r>
    </w:p>
    <w:p w:rsidR="003552EB" w:rsidRDefault="003552EB">
      <w:r>
        <w:rPr>
          <w:rFonts w:hint="eastAsia"/>
        </w:rPr>
        <w:t>請依序填寫相關資料，務必提醒民眾依據填寫真實資料。</w:t>
      </w:r>
    </w:p>
    <w:p w:rsidR="003552EB" w:rsidRDefault="003552EB">
      <w:r>
        <w:rPr>
          <w:rFonts w:hint="eastAsia"/>
        </w:rPr>
        <w:t>金融機構代碼及局帳號請以填寫郵局為優先。</w:t>
      </w:r>
    </w:p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>
      <w:r>
        <w:rPr>
          <w:noProof/>
        </w:rPr>
        <w:pict>
          <v:rect id="矩形 15" o:spid="_x0000_s1029" style="position:absolute;margin-left:188pt;margin-top:297pt;width:64pt;height:14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" filled="f" strokecolor="red" strokeweight="1pt"/>
        </w:pict>
      </w:r>
      <w:r>
        <w:rPr>
          <w:noProof/>
        </w:rPr>
        <w:pict>
          <v:rect id="矩形 14" o:spid="_x0000_s1030" style="position:absolute;margin-left:124.5pt;margin-top:296pt;width:64pt;height:14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" filled="f" strokecolor="red" strokeweight="1pt"/>
        </w:pict>
      </w:r>
      <w:r>
        <w:rPr>
          <w:noProof/>
        </w:rPr>
        <w:pict>
          <v:rect id="矩形 13" o:spid="_x0000_s1031" style="position:absolute;margin-left:129pt;margin-top:241pt;width:64pt;height:14pt;z-index:251655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" filled="f" strokecolor="red" strokeweight="1pt"/>
        </w:pict>
      </w:r>
      <w:r>
        <w:rPr>
          <w:noProof/>
        </w:rPr>
        <w:pict>
          <v:rect id="矩形 12" o:spid="_x0000_s1032" style="position:absolute;margin-left:129.5pt;margin-top:185.5pt;width:64pt;height:14pt;z-index:251654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" filled="f" strokecolor="red" strokeweight="1pt"/>
        </w:pict>
      </w:r>
      <w:r>
        <w:rPr>
          <w:noProof/>
        </w:rPr>
        <w:pict>
          <v:rect id="矩形 11" o:spid="_x0000_s1033" style="position:absolute;margin-left:187.5pt;margin-top:128.5pt;width:64pt;height:14pt;z-index:251653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" filled="f" strokecolor="red" strokeweight="1pt"/>
        </w:pict>
      </w:r>
      <w:r>
        <w:rPr>
          <w:noProof/>
        </w:rPr>
        <w:pict>
          <v:rect id="矩形 10" o:spid="_x0000_s1034" style="position:absolute;margin-left:124pt;margin-top:128pt;width:64pt;height:14pt;z-index:251652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" filled="f" strokecolor="red" strokeweight="1pt"/>
        </w:pict>
      </w:r>
      <w:r>
        <w:t>04.</w:t>
      </w:r>
      <w:r>
        <w:rPr>
          <w:rFonts w:hint="eastAsia"/>
        </w:rPr>
        <w:t>附件上傳</w:t>
      </w:r>
      <w:r w:rsidRPr="00B40018">
        <w:rPr>
          <w:noProof/>
        </w:rPr>
        <w:pict>
          <v:shape id="圖片 9" o:spid="_x0000_i1029" type="#_x0000_t75" style="width:414pt;height:384pt;visibility:visible">
            <v:imagedata r:id="rId10" o:title=""/>
          </v:shape>
        </w:pict>
      </w:r>
    </w:p>
    <w:p w:rsidR="003552EB" w:rsidRDefault="003552EB">
      <w:r>
        <w:rPr>
          <w:rFonts w:hint="eastAsia"/>
        </w:rPr>
        <w:t>系統會自動依民眾所填寫的身分別自動顯示應上傳的文件，請務必拍照要清楚。</w:t>
      </w:r>
    </w:p>
    <w:p w:rsidR="003552EB" w:rsidRDefault="003552EB">
      <w:r>
        <w:rPr>
          <w:rFonts w:hint="eastAsia"/>
        </w:rPr>
        <w:t>線上申請，相關證件資料皆必須為本人資料。</w:t>
      </w:r>
    </w:p>
    <w:p w:rsidR="003552EB" w:rsidRDefault="003552EB">
      <w:r>
        <w:rPr>
          <w:rFonts w:hint="eastAsia"/>
        </w:rPr>
        <w:t>若</w:t>
      </w:r>
      <w:r>
        <w:t>15</w:t>
      </w:r>
      <w:r>
        <w:rPr>
          <w:rFonts w:hint="eastAsia"/>
        </w:rPr>
        <w:t>歲以下，可檢附監護人或法定代理人之存摺封面。</w:t>
      </w:r>
    </w:p>
    <w:p w:rsidR="003552EB" w:rsidRDefault="003552EB"/>
    <w:p w:rsidR="003552EB" w:rsidRDefault="003552EB">
      <w:r>
        <w:rPr>
          <w:rFonts w:hint="eastAsia"/>
        </w:rPr>
        <w:t>點選紅色框框，</w:t>
      </w:r>
    </w:p>
    <w:p w:rsidR="003552EB" w:rsidRDefault="003552EB">
      <w:r>
        <w:t>1.</w:t>
      </w:r>
      <w:r>
        <w:rPr>
          <w:rFonts w:hint="eastAsia"/>
        </w:rPr>
        <w:t>若是用電腦申請，可以上傳附件。</w:t>
      </w:r>
    </w:p>
    <w:p w:rsidR="003552EB" w:rsidRDefault="003552EB">
      <w:r>
        <w:t>2.</w:t>
      </w:r>
      <w:r>
        <w:rPr>
          <w:rFonts w:hint="eastAsia"/>
        </w:rPr>
        <w:t>若是用手機申請，可以開啟相機功能馬上拍照。</w:t>
      </w:r>
    </w:p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/>
    <w:p w:rsidR="003552EB" w:rsidRDefault="003552EB">
      <w:bookmarkStart w:id="0" w:name="_GoBack"/>
      <w:bookmarkEnd w:id="0"/>
      <w:r>
        <w:t>05.</w:t>
      </w:r>
      <w:r>
        <w:rPr>
          <w:rFonts w:hint="eastAsia"/>
        </w:rPr>
        <w:t>切結證明：</w:t>
      </w:r>
    </w:p>
    <w:p w:rsidR="003552EB" w:rsidRDefault="003552EB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箭號: 向右 21" o:spid="_x0000_s1035" type="#_x0000_t13" style="position:absolute;margin-left:135.5pt;margin-top:164pt;width:39pt;height:20pt;z-index:251661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" adj="16062" filled="f" strokecolor="red" strokeweight="1pt"/>
        </w:pict>
      </w:r>
      <w:r>
        <w:rPr>
          <w:noProof/>
        </w:rPr>
        <w:pict>
          <v:rect id="矩形 20" o:spid="_x0000_s1036" style="position:absolute;margin-left:184pt;margin-top:161.5pt;width:50.5pt;height:21pt;z-index:251660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" filled="f" strokecolor="red" strokeweight="1pt"/>
        </w:pict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箭號: 向下 19" o:spid="_x0000_s1037" type="#_x0000_t67" style="position:absolute;margin-left:230.5pt;margin-top:70pt;width:30pt;height:25pt;z-index:251659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" adj="10800" filled="f" strokecolor="red" strokeweight="1pt"/>
        </w:pict>
      </w:r>
      <w:r>
        <w:rPr>
          <w:noProof/>
        </w:rPr>
        <w:pict>
          <v:shape id="箭號: 向右 18" o:spid="_x0000_s1038" type="#_x0000_t13" style="position:absolute;margin-left:57.5pt;margin-top:87.5pt;width:37.5pt;height:27pt;z-index:251658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" adj="13824" filled="f" strokecolor="red" strokeweight="1pt"/>
        </w:pict>
      </w:r>
      <w:r w:rsidRPr="00B40018">
        <w:rPr>
          <w:noProof/>
        </w:rPr>
        <w:pict>
          <v:shape id="圖片 17" o:spid="_x0000_i1030" type="#_x0000_t75" style="width:414pt;height:272.25pt;visibility:visible">
            <v:imagedata r:id="rId11" o:title=""/>
          </v:shape>
        </w:pict>
      </w:r>
    </w:p>
    <w:p w:rsidR="003552EB" w:rsidRDefault="003552EB">
      <w:pPr>
        <w:rPr>
          <w:rFonts w:ascii="新細明體"/>
        </w:rPr>
      </w:pPr>
      <w:r>
        <w:rPr>
          <w:rFonts w:hint="eastAsia"/>
        </w:rPr>
        <w:t>請依序填寫相關資料，並且點選</w:t>
      </w:r>
      <w:r>
        <w:rPr>
          <w:rFonts w:ascii="新細明體" w:hAnsi="新細明體" w:hint="eastAsia"/>
        </w:rPr>
        <w:t>【立切結書人簽名】，即可進行線上簽名，如果是用電腦的使用者，可以用滑鼠簽名。如果使用手機或平板者，可以用手指簽名。</w:t>
      </w:r>
    </w:p>
    <w:p w:rsidR="003552EB" w:rsidRDefault="003552EB">
      <w:pPr>
        <w:rPr>
          <w:rFonts w:ascii="新細明體"/>
        </w:rPr>
      </w:pPr>
    </w:p>
    <w:p w:rsidR="003552EB" w:rsidRDefault="003552EB">
      <w:pPr>
        <w:rPr>
          <w:rFonts w:ascii="新細明體"/>
        </w:rPr>
      </w:pPr>
    </w:p>
    <w:p w:rsidR="003552EB" w:rsidRDefault="003552EB">
      <w:pPr>
        <w:rPr>
          <w:rFonts w:ascii="新細明體"/>
        </w:rPr>
      </w:pPr>
    </w:p>
    <w:p w:rsidR="003552EB" w:rsidRDefault="003552EB">
      <w:pPr>
        <w:rPr>
          <w:rFonts w:ascii="新細明體"/>
        </w:rPr>
      </w:pPr>
    </w:p>
    <w:p w:rsidR="003552EB" w:rsidRDefault="003552EB">
      <w:pPr>
        <w:rPr>
          <w:rFonts w:ascii="新細明體"/>
        </w:rPr>
      </w:pPr>
    </w:p>
    <w:p w:rsidR="003552EB" w:rsidRDefault="003552EB">
      <w:pPr>
        <w:rPr>
          <w:rFonts w:ascii="新細明體"/>
        </w:rPr>
      </w:pPr>
    </w:p>
    <w:p w:rsidR="003552EB" w:rsidRDefault="003552EB">
      <w:pPr>
        <w:rPr>
          <w:rFonts w:ascii="新細明體"/>
        </w:rPr>
      </w:pPr>
    </w:p>
    <w:p w:rsidR="003552EB" w:rsidRDefault="003552EB">
      <w:pPr>
        <w:rPr>
          <w:rFonts w:ascii="新細明體"/>
        </w:rPr>
      </w:pPr>
    </w:p>
    <w:p w:rsidR="003552EB" w:rsidRDefault="003552EB">
      <w:pPr>
        <w:rPr>
          <w:rFonts w:ascii="新細明體"/>
        </w:rPr>
      </w:pPr>
    </w:p>
    <w:p w:rsidR="003552EB" w:rsidRDefault="003552EB">
      <w:pPr>
        <w:rPr>
          <w:rFonts w:ascii="新細明體"/>
        </w:rPr>
      </w:pPr>
    </w:p>
    <w:p w:rsidR="003552EB" w:rsidRDefault="003552EB">
      <w:pPr>
        <w:rPr>
          <w:rFonts w:ascii="新細明體"/>
        </w:rPr>
      </w:pPr>
    </w:p>
    <w:p w:rsidR="003552EB" w:rsidRDefault="003552EB">
      <w:pPr>
        <w:rPr>
          <w:rFonts w:ascii="新細明體"/>
        </w:rPr>
      </w:pPr>
    </w:p>
    <w:p w:rsidR="003552EB" w:rsidRDefault="003552EB">
      <w:pPr>
        <w:rPr>
          <w:rFonts w:ascii="新細明體"/>
        </w:rPr>
      </w:pPr>
    </w:p>
    <w:p w:rsidR="003552EB" w:rsidRDefault="003552EB">
      <w:pPr>
        <w:rPr>
          <w:rFonts w:ascii="新細明體"/>
        </w:rPr>
      </w:pPr>
    </w:p>
    <w:p w:rsidR="003552EB" w:rsidRDefault="003552EB">
      <w:pPr>
        <w:rPr>
          <w:rFonts w:ascii="新細明體"/>
        </w:rPr>
      </w:pPr>
    </w:p>
    <w:p w:rsidR="003552EB" w:rsidRDefault="003552EB">
      <w:pPr>
        <w:rPr>
          <w:rFonts w:ascii="新細明體"/>
        </w:rPr>
      </w:pPr>
    </w:p>
    <w:p w:rsidR="003552EB" w:rsidRDefault="003552EB">
      <w:pPr>
        <w:rPr>
          <w:rFonts w:ascii="新細明體"/>
        </w:rPr>
      </w:pPr>
    </w:p>
    <w:p w:rsidR="003552EB" w:rsidRDefault="003552EB">
      <w:pPr>
        <w:rPr>
          <w:rFonts w:ascii="新細明體"/>
        </w:rPr>
      </w:pPr>
      <w:r>
        <w:rPr>
          <w:noProof/>
        </w:rPr>
        <w:pict>
          <v:shape id="向下箭號 23" o:spid="_x0000_s1039" type="#_x0000_t67" style="position:absolute;margin-left:300.8pt;margin-top:299.65pt;width:21.25pt;height:23.3pt;z-index:251665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" adj="11764" fillcolor="#4472c4" strokecolor="#1f3763" strokeweight="1pt"/>
        </w:pict>
      </w:r>
      <w:r>
        <w:rPr>
          <w:noProof/>
        </w:rPr>
        <w:pict>
          <v:rect id="矩形 22" o:spid="_x0000_s1040" style="position:absolute;margin-left:207.15pt;margin-top:325.05pt;width:172.3pt;height:34.55pt;z-index:251664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" filled="f" strokecolor="red" strokeweight="1pt"/>
        </w:pict>
      </w:r>
      <w:r>
        <w:rPr>
          <w:noProof/>
        </w:rPr>
        <w:pict>
          <v:shape id="向右箭號 16" o:spid="_x0000_s1041" type="#_x0000_t13" style="position:absolute;margin-left:164.3pt;margin-top:290.9pt;width:27.05pt;height:21.65pt;z-index:251663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" adj="12960" fillcolor="red" strokecolor="red" strokeweight="1pt"/>
        </w:pict>
      </w:r>
      <w:r>
        <w:rPr>
          <w:noProof/>
        </w:rPr>
        <w:pict>
          <v:rect id="矩形 1" o:spid="_x0000_s1042" style="position:absolute;margin-left:191.35pt;margin-top:290.9pt;width:32.05pt;height:24.15pt;z-index:251662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" filled="f" strokecolor="red" strokeweight="1pt"/>
        </w:pict>
      </w:r>
      <w:r>
        <w:rPr>
          <w:rFonts w:ascii="新細明體" w:hAnsi="新細明體"/>
        </w:rPr>
        <w:t>06.</w:t>
      </w:r>
      <w:r>
        <w:rPr>
          <w:rFonts w:ascii="新細明體" w:hAnsi="新細明體" w:hint="eastAsia"/>
        </w:rPr>
        <w:t>完成申請</w:t>
      </w:r>
      <w:r w:rsidRPr="006203E2">
        <w:rPr>
          <w:rFonts w:ascii="新細明體"/>
        </w:rPr>
        <w:pict>
          <v:shape id="_x0000_i1031" type="#_x0000_t75" style="width:413.25pt;height:383.25pt">
            <v:imagedata r:id="rId12" o:title=""/>
          </v:shape>
        </w:pict>
      </w:r>
    </w:p>
    <w:p w:rsidR="003552EB" w:rsidRPr="001E0165" w:rsidRDefault="003552EB">
      <w:pPr>
        <w:rPr>
          <w:rFonts w:ascii="新細明體"/>
        </w:rPr>
      </w:pPr>
      <w:r>
        <w:rPr>
          <w:rFonts w:ascii="新細明體" w:hAnsi="新細明體" w:hint="eastAsia"/>
        </w:rPr>
        <w:t>民眾確認相關所填寫之資料後，點選【簽名】後，可用滑鼠或手指簽完名後，點選【確認送出】。之後系統會提供一組案號，亦會寄確認信至您的信箱。務必請民眾妥善保管該電子信件。</w:t>
      </w:r>
    </w:p>
    <w:sectPr w:rsidR="003552EB" w:rsidRPr="001E0165" w:rsidSect="006203E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52EB" w:rsidRDefault="003552EB" w:rsidP="00080B0E">
      <w:r>
        <w:separator/>
      </w:r>
    </w:p>
  </w:endnote>
  <w:endnote w:type="continuationSeparator" w:id="0">
    <w:p w:rsidR="003552EB" w:rsidRDefault="003552EB" w:rsidP="00080B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52EB" w:rsidRDefault="003552EB" w:rsidP="00080B0E">
      <w:r>
        <w:separator/>
      </w:r>
    </w:p>
  </w:footnote>
  <w:footnote w:type="continuationSeparator" w:id="0">
    <w:p w:rsidR="003552EB" w:rsidRDefault="003552EB" w:rsidP="00080B0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0B0E"/>
    <w:rsid w:val="00035FE0"/>
    <w:rsid w:val="00080B0E"/>
    <w:rsid w:val="001E0165"/>
    <w:rsid w:val="003552EB"/>
    <w:rsid w:val="0041269F"/>
    <w:rsid w:val="004C6B30"/>
    <w:rsid w:val="004D0228"/>
    <w:rsid w:val="004F0197"/>
    <w:rsid w:val="005C51A4"/>
    <w:rsid w:val="006203E2"/>
    <w:rsid w:val="00715023"/>
    <w:rsid w:val="007F3C17"/>
    <w:rsid w:val="00830518"/>
    <w:rsid w:val="00956EF4"/>
    <w:rsid w:val="00B40018"/>
    <w:rsid w:val="00C12857"/>
    <w:rsid w:val="00C927EF"/>
    <w:rsid w:val="00ED3524"/>
    <w:rsid w:val="00FD571B"/>
    <w:rsid w:val="00FE1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3E2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80B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80B0E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080B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80B0E"/>
    <w:rPr>
      <w:rFonts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rsid w:val="005C51A4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5C51A4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C51A4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C51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C51A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5C51A4"/>
    <w:rPr>
      <w:rFonts w:ascii="Calibri Light" w:hAnsi="Calibri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51A4"/>
    <w:rPr>
      <w:rFonts w:ascii="Calibri Light" w:eastAsia="新細明體" w:hAnsi="Calibri Light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7</Pages>
  <Words>129</Words>
  <Characters>737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補償金線上申辦系統-操作懶人包</dc:title>
  <dc:subject/>
  <dc:creator>社會救助及社工司陳文昇</dc:creator>
  <cp:keywords/>
  <dc:description/>
  <cp:lastModifiedBy>沈韋丞</cp:lastModifiedBy>
  <cp:revision>2</cp:revision>
  <dcterms:created xsi:type="dcterms:W3CDTF">2020-03-20T09:10:00Z</dcterms:created>
  <dcterms:modified xsi:type="dcterms:W3CDTF">2020-03-20T09:10:00Z</dcterms:modified>
</cp:coreProperties>
</file>